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6A63F" w14:textId="4CB54E85" w:rsidR="00DC5446" w:rsidRPr="001C2635" w:rsidRDefault="00533EDB" w:rsidP="00D420F1">
      <w:pPr>
        <w:spacing w:after="0"/>
        <w:ind w:left="-1800"/>
        <w:jc w:val="center"/>
        <w:rPr>
          <w:b/>
          <w:bCs/>
          <w:noProof/>
          <w:sz w:val="32"/>
          <w:szCs w:val="32"/>
        </w:rPr>
      </w:pPr>
      <w:r w:rsidRPr="001C2635">
        <w:rPr>
          <w:b/>
          <w:bCs/>
          <w:noProof/>
          <w:sz w:val="32"/>
          <w:szCs w:val="32"/>
        </w:rPr>
        <w:t>ACCESSING HIGHER GROUND</w:t>
      </w:r>
    </w:p>
    <w:p w14:paraId="6E3998B8" w14:textId="68C8C6C5" w:rsidR="00D420F1" w:rsidRPr="001C2635" w:rsidRDefault="00533EDB" w:rsidP="00D420F1">
      <w:pPr>
        <w:spacing w:after="0"/>
        <w:ind w:left="-1800"/>
        <w:jc w:val="center"/>
        <w:rPr>
          <w:b/>
          <w:bCs/>
          <w:noProof/>
          <w:sz w:val="32"/>
          <w:szCs w:val="32"/>
        </w:rPr>
      </w:pPr>
      <w:r w:rsidRPr="001C2635">
        <w:rPr>
          <w:b/>
          <w:bCs/>
          <w:noProof/>
          <w:sz w:val="32"/>
          <w:szCs w:val="32"/>
        </w:rPr>
        <w:t>Fall</w:t>
      </w:r>
      <w:r w:rsidR="00D420F1" w:rsidRPr="001C2635">
        <w:rPr>
          <w:b/>
          <w:bCs/>
          <w:noProof/>
          <w:sz w:val="32"/>
          <w:szCs w:val="32"/>
        </w:rPr>
        <w:t xml:space="preserve"> 2022 Conference</w:t>
      </w:r>
    </w:p>
    <w:p w14:paraId="41AABAFF" w14:textId="77777777" w:rsidR="00D420F1" w:rsidRDefault="00D420F1" w:rsidP="00D420F1">
      <w:pPr>
        <w:spacing w:after="0"/>
        <w:ind w:left="-1800"/>
        <w:jc w:val="center"/>
        <w:rPr>
          <w:noProof/>
          <w:sz w:val="24"/>
          <w:szCs w:val="24"/>
        </w:rPr>
      </w:pPr>
    </w:p>
    <w:p w14:paraId="7A4E286D" w14:textId="12F44FEC" w:rsidR="00D420F1" w:rsidRPr="00D420F1" w:rsidRDefault="00D420F1" w:rsidP="00D420F1">
      <w:pPr>
        <w:spacing w:after="0"/>
        <w:ind w:left="-1800"/>
        <w:jc w:val="center"/>
        <w:rPr>
          <w:b/>
          <w:bCs/>
          <w:noProof/>
          <w:sz w:val="24"/>
          <w:szCs w:val="24"/>
        </w:rPr>
      </w:pPr>
      <w:r w:rsidRPr="00D420F1">
        <w:rPr>
          <w:b/>
          <w:bCs/>
          <w:noProof/>
          <w:sz w:val="24"/>
          <w:szCs w:val="24"/>
        </w:rPr>
        <w:t xml:space="preserve">Audio Description: An Aid To Literacy </w:t>
      </w:r>
    </w:p>
    <w:p w14:paraId="69942804" w14:textId="1CE2B2D6" w:rsidR="00D420F1" w:rsidRDefault="001C2635" w:rsidP="00D420F1">
      <w:pPr>
        <w:spacing w:after="0"/>
        <w:ind w:left="-180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November 15,</w:t>
      </w:r>
      <w:r w:rsidR="00D420F1" w:rsidRPr="00D420F1">
        <w:rPr>
          <w:b/>
          <w:bCs/>
          <w:noProof/>
          <w:sz w:val="24"/>
          <w:szCs w:val="24"/>
        </w:rPr>
        <w:t xml:space="preserve"> 2022 – </w:t>
      </w:r>
      <w:r>
        <w:rPr>
          <w:b/>
          <w:bCs/>
          <w:noProof/>
          <w:sz w:val="24"/>
          <w:szCs w:val="24"/>
        </w:rPr>
        <w:t>11</w:t>
      </w:r>
      <w:r w:rsidR="00D420F1" w:rsidRPr="00D420F1">
        <w:rPr>
          <w:b/>
          <w:bCs/>
          <w:noProof/>
          <w:sz w:val="24"/>
          <w:szCs w:val="24"/>
        </w:rPr>
        <w:t>:</w:t>
      </w:r>
      <w:r>
        <w:rPr>
          <w:b/>
          <w:bCs/>
          <w:noProof/>
          <w:sz w:val="24"/>
          <w:szCs w:val="24"/>
        </w:rPr>
        <w:t>3</w:t>
      </w:r>
      <w:r w:rsidR="00D420F1" w:rsidRPr="00D420F1">
        <w:rPr>
          <w:b/>
          <w:bCs/>
          <w:noProof/>
          <w:sz w:val="24"/>
          <w:szCs w:val="24"/>
        </w:rPr>
        <w:t xml:space="preserve">0 </w:t>
      </w:r>
      <w:r>
        <w:rPr>
          <w:b/>
          <w:bCs/>
          <w:noProof/>
          <w:sz w:val="24"/>
          <w:szCs w:val="24"/>
        </w:rPr>
        <w:t>a</w:t>
      </w:r>
      <w:r w:rsidR="00D420F1" w:rsidRPr="00D420F1">
        <w:rPr>
          <w:b/>
          <w:bCs/>
          <w:noProof/>
          <w:sz w:val="24"/>
          <w:szCs w:val="24"/>
        </w:rPr>
        <w:t>m-</w:t>
      </w:r>
      <w:r>
        <w:rPr>
          <w:b/>
          <w:bCs/>
          <w:noProof/>
          <w:sz w:val="24"/>
          <w:szCs w:val="24"/>
        </w:rPr>
        <w:t>12</w:t>
      </w:r>
      <w:r w:rsidR="00D420F1" w:rsidRPr="00D420F1">
        <w:rPr>
          <w:b/>
          <w:bCs/>
          <w:noProof/>
          <w:sz w:val="24"/>
          <w:szCs w:val="24"/>
        </w:rPr>
        <w:t>:</w:t>
      </w:r>
      <w:r w:rsidR="00E30045">
        <w:rPr>
          <w:b/>
          <w:bCs/>
          <w:noProof/>
          <w:sz w:val="24"/>
          <w:szCs w:val="24"/>
        </w:rPr>
        <w:t>3</w:t>
      </w:r>
      <w:r w:rsidR="00D420F1" w:rsidRPr="00D420F1">
        <w:rPr>
          <w:b/>
          <w:bCs/>
          <w:noProof/>
          <w:sz w:val="24"/>
          <w:szCs w:val="24"/>
        </w:rPr>
        <w:t xml:space="preserve">0 pm </w:t>
      </w:r>
      <w:r>
        <w:rPr>
          <w:b/>
          <w:bCs/>
          <w:noProof/>
          <w:sz w:val="24"/>
          <w:szCs w:val="24"/>
        </w:rPr>
        <w:t>MST</w:t>
      </w:r>
    </w:p>
    <w:p w14:paraId="0475CC96" w14:textId="77777777" w:rsidR="00D420F1" w:rsidRDefault="00D420F1" w:rsidP="00D420F1">
      <w:pPr>
        <w:spacing w:after="0"/>
        <w:ind w:left="-1800"/>
        <w:jc w:val="center"/>
        <w:rPr>
          <w:b/>
          <w:bCs/>
          <w:noProof/>
          <w:sz w:val="24"/>
          <w:szCs w:val="24"/>
        </w:rPr>
      </w:pPr>
    </w:p>
    <w:p w14:paraId="5E64025F" w14:textId="77777777" w:rsidR="00D420F1" w:rsidRDefault="00D420F1" w:rsidP="00D420F1">
      <w:pPr>
        <w:spacing w:after="0"/>
        <w:ind w:left="-1800"/>
        <w:jc w:val="center"/>
        <w:rPr>
          <w:b/>
          <w:bCs/>
          <w:noProof/>
          <w:sz w:val="24"/>
          <w:szCs w:val="24"/>
        </w:rPr>
      </w:pPr>
    </w:p>
    <w:p w14:paraId="05285777" w14:textId="41BCD421" w:rsidR="000E205F" w:rsidRDefault="008B500E" w:rsidP="008B500E">
      <w:pPr>
        <w:spacing w:after="0"/>
        <w:ind w:left="-180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- </w:t>
      </w:r>
      <w:r w:rsidR="000E205F">
        <w:rPr>
          <w:b/>
          <w:bCs/>
          <w:noProof/>
          <w:sz w:val="24"/>
          <w:szCs w:val="24"/>
        </w:rPr>
        <w:t xml:space="preserve">Relevant links for </w:t>
      </w:r>
      <w:r w:rsidR="005527C1">
        <w:rPr>
          <w:b/>
          <w:bCs/>
          <w:noProof/>
          <w:sz w:val="24"/>
          <w:szCs w:val="24"/>
        </w:rPr>
        <w:t xml:space="preserve">more </w:t>
      </w:r>
      <w:r w:rsidR="000E205F">
        <w:rPr>
          <w:b/>
          <w:bCs/>
          <w:noProof/>
          <w:sz w:val="24"/>
          <w:szCs w:val="24"/>
        </w:rPr>
        <w:t>information</w:t>
      </w:r>
      <w:r w:rsidR="005527C1">
        <w:rPr>
          <w:b/>
          <w:bCs/>
          <w:noProof/>
          <w:sz w:val="24"/>
          <w:szCs w:val="24"/>
        </w:rPr>
        <w:t xml:space="preserve"> about audio description and education</w:t>
      </w:r>
      <w:r>
        <w:rPr>
          <w:b/>
          <w:bCs/>
          <w:noProof/>
          <w:sz w:val="24"/>
          <w:szCs w:val="24"/>
        </w:rPr>
        <w:t xml:space="preserve"> -</w:t>
      </w:r>
    </w:p>
    <w:p w14:paraId="0FADE361" w14:textId="77777777" w:rsidR="008B500E" w:rsidRDefault="008B500E" w:rsidP="008B500E">
      <w:pPr>
        <w:spacing w:after="0"/>
        <w:ind w:left="-1800"/>
        <w:jc w:val="center"/>
        <w:rPr>
          <w:b/>
          <w:bCs/>
          <w:noProof/>
          <w:sz w:val="24"/>
          <w:szCs w:val="24"/>
        </w:rPr>
      </w:pPr>
    </w:p>
    <w:p w14:paraId="6FB31D94" w14:textId="77777777" w:rsidR="000E205F" w:rsidRDefault="000E205F" w:rsidP="000E205F">
      <w:pPr>
        <w:spacing w:after="0"/>
        <w:ind w:left="-1800"/>
        <w:rPr>
          <w:b/>
          <w:bCs/>
          <w:noProof/>
          <w:sz w:val="24"/>
          <w:szCs w:val="24"/>
        </w:rPr>
      </w:pPr>
    </w:p>
    <w:p w14:paraId="4228200C" w14:textId="2A375EF1" w:rsidR="000E205F" w:rsidRDefault="000E205F" w:rsidP="000E205F">
      <w:pPr>
        <w:spacing w:after="0"/>
        <w:ind w:left="-180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Described and Captioned Media Program </w:t>
      </w:r>
      <w:r w:rsidR="00730FF7">
        <w:rPr>
          <w:b/>
          <w:bCs/>
          <w:noProof/>
          <w:sz w:val="24"/>
          <w:szCs w:val="24"/>
        </w:rPr>
        <w:t>–</w:t>
      </w:r>
      <w:r>
        <w:rPr>
          <w:b/>
          <w:bCs/>
          <w:noProof/>
          <w:sz w:val="24"/>
          <w:szCs w:val="24"/>
        </w:rPr>
        <w:t xml:space="preserve"> </w:t>
      </w:r>
      <w:hyperlink r:id="rId4" w:history="1">
        <w:r w:rsidR="00730FF7" w:rsidRPr="00A36302">
          <w:rPr>
            <w:rStyle w:val="Hyperlink"/>
            <w:b/>
            <w:bCs/>
            <w:noProof/>
            <w:sz w:val="24"/>
            <w:szCs w:val="24"/>
          </w:rPr>
          <w:t>https://dcmp.org</w:t>
        </w:r>
      </w:hyperlink>
    </w:p>
    <w:p w14:paraId="1F66A805" w14:textId="77777777" w:rsidR="00730FF7" w:rsidRDefault="00730FF7" w:rsidP="000E205F">
      <w:pPr>
        <w:spacing w:after="0"/>
        <w:ind w:left="-1800"/>
        <w:rPr>
          <w:b/>
          <w:bCs/>
          <w:noProof/>
          <w:sz w:val="24"/>
          <w:szCs w:val="24"/>
        </w:rPr>
      </w:pPr>
    </w:p>
    <w:p w14:paraId="2BD4A301" w14:textId="77777777" w:rsidR="00373275" w:rsidRDefault="00373275" w:rsidP="000E205F">
      <w:pPr>
        <w:spacing w:after="0"/>
        <w:ind w:left="-1800"/>
        <w:rPr>
          <w:b/>
          <w:bCs/>
          <w:noProof/>
          <w:sz w:val="24"/>
          <w:szCs w:val="24"/>
        </w:rPr>
      </w:pPr>
    </w:p>
    <w:p w14:paraId="0A251496" w14:textId="6B761370" w:rsidR="00730FF7" w:rsidRDefault="005527C1" w:rsidP="000E205F">
      <w:pPr>
        <w:spacing w:after="0"/>
        <w:ind w:left="-180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Audio Description Project – </w:t>
      </w:r>
      <w:hyperlink r:id="rId5" w:history="1">
        <w:r w:rsidRPr="00A36302">
          <w:rPr>
            <w:rStyle w:val="Hyperlink"/>
            <w:b/>
            <w:bCs/>
            <w:noProof/>
            <w:sz w:val="24"/>
            <w:szCs w:val="24"/>
          </w:rPr>
          <w:t>https://adp.acb.org</w:t>
        </w:r>
      </w:hyperlink>
    </w:p>
    <w:p w14:paraId="55E93909" w14:textId="77777777" w:rsidR="005527C1" w:rsidRDefault="005527C1" w:rsidP="000E205F">
      <w:pPr>
        <w:spacing w:after="0"/>
        <w:ind w:left="-1800"/>
        <w:rPr>
          <w:b/>
          <w:bCs/>
          <w:noProof/>
          <w:sz w:val="24"/>
          <w:szCs w:val="24"/>
        </w:rPr>
      </w:pPr>
    </w:p>
    <w:p w14:paraId="5D7DB591" w14:textId="77777777" w:rsidR="00373275" w:rsidRDefault="00373275" w:rsidP="000E205F">
      <w:pPr>
        <w:spacing w:after="0"/>
        <w:ind w:left="-1800"/>
        <w:rPr>
          <w:b/>
          <w:bCs/>
          <w:noProof/>
          <w:sz w:val="24"/>
          <w:szCs w:val="24"/>
        </w:rPr>
      </w:pPr>
    </w:p>
    <w:p w14:paraId="583029F1" w14:textId="177E25D2" w:rsidR="007637C3" w:rsidRDefault="007637C3" w:rsidP="000E205F">
      <w:pPr>
        <w:spacing w:after="0"/>
        <w:ind w:left="-180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The BADIE (Benefits of Audio Description In Education) contest</w:t>
      </w:r>
      <w:r w:rsidR="003A74F3">
        <w:rPr>
          <w:b/>
          <w:bCs/>
          <w:noProof/>
          <w:sz w:val="24"/>
          <w:szCs w:val="24"/>
        </w:rPr>
        <w:t xml:space="preserve"> –</w:t>
      </w:r>
    </w:p>
    <w:p w14:paraId="251E04FF" w14:textId="77777777" w:rsidR="00373275" w:rsidRPr="00FC0BD9" w:rsidRDefault="00BF2D08" w:rsidP="00373275">
      <w:pPr>
        <w:spacing w:after="0"/>
        <w:ind w:left="-1800"/>
        <w:rPr>
          <w:b/>
          <w:bCs/>
          <w:noProof/>
          <w:sz w:val="24"/>
          <w:szCs w:val="24"/>
        </w:rPr>
      </w:pPr>
      <w:hyperlink r:id="rId6" w:history="1">
        <w:r w:rsidR="003A74F3" w:rsidRPr="00FC0BD9">
          <w:rPr>
            <w:rStyle w:val="Hyperlink"/>
            <w:b/>
            <w:bCs/>
            <w:noProof/>
            <w:sz w:val="24"/>
            <w:szCs w:val="24"/>
          </w:rPr>
          <w:t>https://dcmp.org/learn/657-lil-badie</w:t>
        </w:r>
      </w:hyperlink>
    </w:p>
    <w:p w14:paraId="5A65EFEE" w14:textId="77777777" w:rsidR="00373275" w:rsidRDefault="00373275" w:rsidP="00373275">
      <w:pPr>
        <w:spacing w:after="0"/>
        <w:ind w:left="-1800"/>
        <w:rPr>
          <w:noProof/>
          <w:sz w:val="24"/>
          <w:szCs w:val="24"/>
        </w:rPr>
      </w:pPr>
    </w:p>
    <w:p w14:paraId="3F3E6EF1" w14:textId="77777777" w:rsidR="00373275" w:rsidRDefault="00373275" w:rsidP="00373275">
      <w:pPr>
        <w:spacing w:after="0"/>
        <w:ind w:left="-1800"/>
        <w:rPr>
          <w:noProof/>
          <w:sz w:val="24"/>
          <w:szCs w:val="24"/>
        </w:rPr>
      </w:pPr>
    </w:p>
    <w:p w14:paraId="5A431B64" w14:textId="68C94AA2" w:rsidR="000A6F9E" w:rsidRDefault="0060053B" w:rsidP="00373275">
      <w:pPr>
        <w:spacing w:after="0"/>
        <w:ind w:left="-1800"/>
        <w:rPr>
          <w:b/>
          <w:bCs/>
          <w:noProof/>
          <w:sz w:val="24"/>
          <w:szCs w:val="24"/>
        </w:rPr>
      </w:pPr>
      <w:r w:rsidRPr="0037327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776" behindDoc="1" locked="0" layoutInCell="0" allowOverlap="1" wp14:anchorId="5B7EAC49" wp14:editId="174E4F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37576" cy="11091672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576" cy="1109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275" w:rsidRPr="00373275">
        <w:rPr>
          <w:b/>
          <w:bCs/>
          <w:noProof/>
          <w:sz w:val="24"/>
          <w:szCs w:val="24"/>
        </w:rPr>
        <w:t xml:space="preserve">Fundamentals of Audio Description </w:t>
      </w:r>
      <w:r w:rsidR="00FC0BD9">
        <w:rPr>
          <w:b/>
          <w:bCs/>
          <w:noProof/>
          <w:sz w:val="24"/>
          <w:szCs w:val="24"/>
        </w:rPr>
        <w:t xml:space="preserve">by Dr. Joel Snyder </w:t>
      </w:r>
      <w:r w:rsidR="00373275" w:rsidRPr="00373275">
        <w:rPr>
          <w:b/>
          <w:bCs/>
          <w:noProof/>
          <w:sz w:val="24"/>
          <w:szCs w:val="24"/>
        </w:rPr>
        <w:t>–</w:t>
      </w:r>
      <w:r w:rsidR="00373275">
        <w:rPr>
          <w:b/>
          <w:bCs/>
          <w:noProof/>
          <w:sz w:val="24"/>
          <w:szCs w:val="24"/>
        </w:rPr>
        <w:t xml:space="preserve"> </w:t>
      </w:r>
    </w:p>
    <w:p w14:paraId="47F88697" w14:textId="0FEE4C51" w:rsidR="00FC0BD9" w:rsidRDefault="00BF2D08" w:rsidP="00373275">
      <w:pPr>
        <w:spacing w:after="0"/>
        <w:ind w:left="-1800"/>
        <w:rPr>
          <w:b/>
          <w:bCs/>
          <w:noProof/>
          <w:sz w:val="24"/>
          <w:szCs w:val="24"/>
        </w:rPr>
      </w:pPr>
      <w:hyperlink r:id="rId8" w:history="1">
        <w:r w:rsidR="00FC0BD9" w:rsidRPr="00A36302">
          <w:rPr>
            <w:rStyle w:val="Hyperlink"/>
            <w:b/>
            <w:bCs/>
            <w:noProof/>
            <w:sz w:val="24"/>
            <w:szCs w:val="24"/>
          </w:rPr>
          <w:t>https://drive.google.com/file/d/17UzTkQf_VwGUQ9uSXCZ5ABoLAm9ipPBp/view?usp=sharing</w:t>
        </w:r>
      </w:hyperlink>
    </w:p>
    <w:p w14:paraId="3A9F2D05" w14:textId="77777777" w:rsidR="00FC0BD9" w:rsidRPr="00373275" w:rsidRDefault="00FC0BD9" w:rsidP="00373275">
      <w:pPr>
        <w:spacing w:after="0"/>
        <w:ind w:left="-1800"/>
        <w:rPr>
          <w:b/>
          <w:bCs/>
          <w:noProof/>
          <w:sz w:val="24"/>
          <w:szCs w:val="24"/>
        </w:rPr>
      </w:pPr>
    </w:p>
    <w:p w14:paraId="125500EB" w14:textId="77777777" w:rsidR="00373275" w:rsidRDefault="00373275" w:rsidP="00373275">
      <w:pPr>
        <w:spacing w:after="0"/>
        <w:rPr>
          <w:noProof/>
        </w:rPr>
      </w:pPr>
    </w:p>
    <w:sectPr w:rsidR="00373275" w:rsidSect="00FC40F3">
      <w:pgSz w:w="12672" w:h="17280" w:code="1"/>
      <w:pgMar w:top="2880" w:right="1800" w:bottom="1440" w:left="1800" w:header="720" w:footer="720" w:gutter="144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F9E"/>
    <w:rsid w:val="000326AF"/>
    <w:rsid w:val="00034ED2"/>
    <w:rsid w:val="00040A8B"/>
    <w:rsid w:val="00053BD2"/>
    <w:rsid w:val="00065DA8"/>
    <w:rsid w:val="00095990"/>
    <w:rsid w:val="000A6F9E"/>
    <w:rsid w:val="000B0901"/>
    <w:rsid w:val="000B5339"/>
    <w:rsid w:val="000C1CD6"/>
    <w:rsid w:val="000E205F"/>
    <w:rsid w:val="000F72B6"/>
    <w:rsid w:val="001279F1"/>
    <w:rsid w:val="00152EC5"/>
    <w:rsid w:val="001660D1"/>
    <w:rsid w:val="001A0AE0"/>
    <w:rsid w:val="001A6B64"/>
    <w:rsid w:val="001C2635"/>
    <w:rsid w:val="001C4F2E"/>
    <w:rsid w:val="001D6C1C"/>
    <w:rsid w:val="001D7FA6"/>
    <w:rsid w:val="001F0C7E"/>
    <w:rsid w:val="001F4885"/>
    <w:rsid w:val="002049B0"/>
    <w:rsid w:val="00216AE1"/>
    <w:rsid w:val="00223D3F"/>
    <w:rsid w:val="00232D7F"/>
    <w:rsid w:val="0023448A"/>
    <w:rsid w:val="00245CCB"/>
    <w:rsid w:val="00247E83"/>
    <w:rsid w:val="00264B4D"/>
    <w:rsid w:val="00265C3A"/>
    <w:rsid w:val="00276225"/>
    <w:rsid w:val="002B4756"/>
    <w:rsid w:val="002D0C9A"/>
    <w:rsid w:val="00300B66"/>
    <w:rsid w:val="00355D61"/>
    <w:rsid w:val="00373275"/>
    <w:rsid w:val="003736EF"/>
    <w:rsid w:val="00373D45"/>
    <w:rsid w:val="003A6D6A"/>
    <w:rsid w:val="003A74F3"/>
    <w:rsid w:val="003C30EA"/>
    <w:rsid w:val="003D17AA"/>
    <w:rsid w:val="003D3A44"/>
    <w:rsid w:val="003D3B6B"/>
    <w:rsid w:val="003E4984"/>
    <w:rsid w:val="0041017B"/>
    <w:rsid w:val="00435C80"/>
    <w:rsid w:val="00447489"/>
    <w:rsid w:val="004556D1"/>
    <w:rsid w:val="0048627B"/>
    <w:rsid w:val="004C78F9"/>
    <w:rsid w:val="004E2C3B"/>
    <w:rsid w:val="004E4A72"/>
    <w:rsid w:val="004F4B3B"/>
    <w:rsid w:val="00515790"/>
    <w:rsid w:val="00521832"/>
    <w:rsid w:val="00533EDB"/>
    <w:rsid w:val="005465A0"/>
    <w:rsid w:val="00546963"/>
    <w:rsid w:val="005527C1"/>
    <w:rsid w:val="005A5D48"/>
    <w:rsid w:val="005D31D4"/>
    <w:rsid w:val="005F677D"/>
    <w:rsid w:val="0060053B"/>
    <w:rsid w:val="00604365"/>
    <w:rsid w:val="00612467"/>
    <w:rsid w:val="00617765"/>
    <w:rsid w:val="006367F2"/>
    <w:rsid w:val="006E7D4D"/>
    <w:rsid w:val="00730FF7"/>
    <w:rsid w:val="007637C3"/>
    <w:rsid w:val="00765761"/>
    <w:rsid w:val="0076711B"/>
    <w:rsid w:val="00775837"/>
    <w:rsid w:val="00781372"/>
    <w:rsid w:val="00781F5E"/>
    <w:rsid w:val="00794D0D"/>
    <w:rsid w:val="007953FD"/>
    <w:rsid w:val="007B6580"/>
    <w:rsid w:val="007D47ED"/>
    <w:rsid w:val="007F1ED2"/>
    <w:rsid w:val="007F5D02"/>
    <w:rsid w:val="00805684"/>
    <w:rsid w:val="00807295"/>
    <w:rsid w:val="008152AA"/>
    <w:rsid w:val="00816F93"/>
    <w:rsid w:val="008405AD"/>
    <w:rsid w:val="00841718"/>
    <w:rsid w:val="00852245"/>
    <w:rsid w:val="0086168D"/>
    <w:rsid w:val="0086201C"/>
    <w:rsid w:val="00887D16"/>
    <w:rsid w:val="0089146A"/>
    <w:rsid w:val="008931DB"/>
    <w:rsid w:val="008B500E"/>
    <w:rsid w:val="008C4884"/>
    <w:rsid w:val="008D47F8"/>
    <w:rsid w:val="008D62B8"/>
    <w:rsid w:val="008E7557"/>
    <w:rsid w:val="00943919"/>
    <w:rsid w:val="00945AD2"/>
    <w:rsid w:val="00981B87"/>
    <w:rsid w:val="009829F8"/>
    <w:rsid w:val="00984502"/>
    <w:rsid w:val="0098760F"/>
    <w:rsid w:val="009C0D29"/>
    <w:rsid w:val="009C118D"/>
    <w:rsid w:val="009C7C6F"/>
    <w:rsid w:val="009E5F56"/>
    <w:rsid w:val="00A062E7"/>
    <w:rsid w:val="00A22000"/>
    <w:rsid w:val="00A5271B"/>
    <w:rsid w:val="00A5686F"/>
    <w:rsid w:val="00A758F0"/>
    <w:rsid w:val="00AA4CBF"/>
    <w:rsid w:val="00AC486B"/>
    <w:rsid w:val="00AE2DE0"/>
    <w:rsid w:val="00AF758E"/>
    <w:rsid w:val="00B215F5"/>
    <w:rsid w:val="00B27BC7"/>
    <w:rsid w:val="00B63258"/>
    <w:rsid w:val="00B8244F"/>
    <w:rsid w:val="00BE55A0"/>
    <w:rsid w:val="00C34585"/>
    <w:rsid w:val="00C348AC"/>
    <w:rsid w:val="00C4724C"/>
    <w:rsid w:val="00C755B1"/>
    <w:rsid w:val="00CD57E7"/>
    <w:rsid w:val="00CE19E6"/>
    <w:rsid w:val="00D13FE3"/>
    <w:rsid w:val="00D34CE7"/>
    <w:rsid w:val="00D420F1"/>
    <w:rsid w:val="00D576C9"/>
    <w:rsid w:val="00D70213"/>
    <w:rsid w:val="00D71B9E"/>
    <w:rsid w:val="00D84FA8"/>
    <w:rsid w:val="00D92CB3"/>
    <w:rsid w:val="00DB337D"/>
    <w:rsid w:val="00DC5446"/>
    <w:rsid w:val="00DD3D1A"/>
    <w:rsid w:val="00DD6D4C"/>
    <w:rsid w:val="00E123DD"/>
    <w:rsid w:val="00E17CA3"/>
    <w:rsid w:val="00E30045"/>
    <w:rsid w:val="00E34C54"/>
    <w:rsid w:val="00E413F9"/>
    <w:rsid w:val="00E52AEC"/>
    <w:rsid w:val="00E565A4"/>
    <w:rsid w:val="00E66A15"/>
    <w:rsid w:val="00E854C0"/>
    <w:rsid w:val="00E97E60"/>
    <w:rsid w:val="00EA4C29"/>
    <w:rsid w:val="00EB1970"/>
    <w:rsid w:val="00EC19C2"/>
    <w:rsid w:val="00EF217D"/>
    <w:rsid w:val="00EF21E5"/>
    <w:rsid w:val="00EF6D7D"/>
    <w:rsid w:val="00F11D57"/>
    <w:rsid w:val="00F26EFD"/>
    <w:rsid w:val="00F3408F"/>
    <w:rsid w:val="00F5026E"/>
    <w:rsid w:val="00F5436B"/>
    <w:rsid w:val="00F74E15"/>
    <w:rsid w:val="00FC0BD9"/>
    <w:rsid w:val="00FC2578"/>
    <w:rsid w:val="00FC29EF"/>
    <w:rsid w:val="00FC40F3"/>
    <w:rsid w:val="00FD2DBD"/>
    <w:rsid w:val="00FD6805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72D0B3"/>
  <w15:docId w15:val="{A10FD863-9569-41C1-BC4E-BD2967A06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6EFD"/>
  </w:style>
  <w:style w:type="paragraph" w:styleId="Heading1">
    <w:name w:val="heading 1"/>
    <w:basedOn w:val="Normal"/>
    <w:next w:val="Normal"/>
    <w:link w:val="Heading1Char"/>
    <w:uiPriority w:val="9"/>
    <w:qFormat/>
    <w:rsid w:val="00F26EF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6EF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EF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EF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EF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EF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EF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EF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EF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00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05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26EF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6EF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EF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EF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EF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EF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EF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EF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EF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26EF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EF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EF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EF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26EFD"/>
    <w:rPr>
      <w:b/>
      <w:bCs/>
    </w:rPr>
  </w:style>
  <w:style w:type="character" w:styleId="Emphasis">
    <w:name w:val="Emphasis"/>
    <w:uiPriority w:val="20"/>
    <w:qFormat/>
    <w:rsid w:val="00F26EF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26EF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26EF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26EF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26EF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EF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EFD"/>
    <w:rPr>
      <w:b/>
      <w:bCs/>
      <w:i/>
      <w:iCs/>
    </w:rPr>
  </w:style>
  <w:style w:type="character" w:styleId="SubtleEmphasis">
    <w:name w:val="Subtle Emphasis"/>
    <w:uiPriority w:val="19"/>
    <w:qFormat/>
    <w:rsid w:val="00F26EFD"/>
    <w:rPr>
      <w:i/>
      <w:iCs/>
    </w:rPr>
  </w:style>
  <w:style w:type="character" w:styleId="IntenseEmphasis">
    <w:name w:val="Intense Emphasis"/>
    <w:uiPriority w:val="21"/>
    <w:qFormat/>
    <w:rsid w:val="00F26EFD"/>
    <w:rPr>
      <w:b/>
      <w:bCs/>
    </w:rPr>
  </w:style>
  <w:style w:type="character" w:styleId="SubtleReference">
    <w:name w:val="Subtle Reference"/>
    <w:uiPriority w:val="31"/>
    <w:qFormat/>
    <w:rsid w:val="00F26EFD"/>
    <w:rPr>
      <w:smallCaps/>
    </w:rPr>
  </w:style>
  <w:style w:type="character" w:styleId="IntenseReference">
    <w:name w:val="Intense Reference"/>
    <w:uiPriority w:val="32"/>
    <w:qFormat/>
    <w:rsid w:val="00F26EFD"/>
    <w:rPr>
      <w:smallCaps/>
      <w:spacing w:val="5"/>
      <w:u w:val="single"/>
    </w:rPr>
  </w:style>
  <w:style w:type="character" w:styleId="BookTitle">
    <w:name w:val="Book Title"/>
    <w:uiPriority w:val="33"/>
    <w:qFormat/>
    <w:rsid w:val="00F26EF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6EFD"/>
    <w:pPr>
      <w:outlineLvl w:val="9"/>
    </w:pPr>
    <w:rPr>
      <w:lang w:bidi="en-US"/>
    </w:rPr>
  </w:style>
  <w:style w:type="character" w:styleId="Hyperlink">
    <w:name w:val="Hyperlink"/>
    <w:basedOn w:val="DefaultParagraphFont"/>
    <w:unhideWhenUsed/>
    <w:rsid w:val="00730F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F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637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1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7UzTkQf_VwGUQ9uSXCZ5ABoLAm9ipPBp/view?usp=shar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cmp.org/learn/657-lil-badie" TargetMode="External"/><Relationship Id="rId5" Type="http://schemas.openxmlformats.org/officeDocument/2006/relationships/hyperlink" Target="https://adp.acb.or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dcmp.org" TargetMode="Externa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esktop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1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Joel Snyder</cp:lastModifiedBy>
  <cp:revision>2</cp:revision>
  <cp:lastPrinted>2021-04-04T23:53:00Z</cp:lastPrinted>
  <dcterms:created xsi:type="dcterms:W3CDTF">2022-11-11T23:04:00Z</dcterms:created>
  <dcterms:modified xsi:type="dcterms:W3CDTF">2022-11-11T23:04:00Z</dcterms:modified>
</cp:coreProperties>
</file>